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6C" w:rsidRDefault="0006446C" w:rsidP="0010533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F3E20">
        <w:rPr>
          <w:rFonts w:ascii="Times New Roman" w:hAnsi="Times New Roman" w:cs="Times New Roman"/>
          <w:noProof/>
          <w:sz w:val="28"/>
          <w:szCs w:val="28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9" o:spid="_x0000_i1025" type="#_x0000_t75" style="width:55.5pt;height:75.75pt;visibility:visible">
            <v:imagedata r:id="rId6" o:title=""/>
          </v:shape>
        </w:pict>
      </w:r>
    </w:p>
    <w:p w:rsidR="0006446C" w:rsidRPr="00105332" w:rsidRDefault="0006446C" w:rsidP="001F19A0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5332">
        <w:rPr>
          <w:rFonts w:ascii="Times New Roman" w:hAnsi="Times New Roman" w:cs="Times New Roman"/>
          <w:b/>
          <w:bCs/>
          <w:sz w:val="28"/>
          <w:szCs w:val="28"/>
        </w:rPr>
        <w:t>Együtt a körny</w:t>
      </w:r>
      <w:bookmarkStart w:id="0" w:name="_GoBack"/>
      <w:bookmarkEnd w:id="0"/>
      <w:r w:rsidRPr="00105332">
        <w:rPr>
          <w:rFonts w:ascii="Times New Roman" w:hAnsi="Times New Roman" w:cs="Times New Roman"/>
          <w:b/>
          <w:bCs/>
          <w:sz w:val="28"/>
          <w:szCs w:val="28"/>
        </w:rPr>
        <w:t>ezetünkért</w:t>
      </w:r>
    </w:p>
    <w:p w:rsidR="0006446C" w:rsidRDefault="0006446C" w:rsidP="001F19A0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1F19A0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ALCOA székesfehérvári vállalata színvonalas környezetvédelmi programot szervezett iskolánk diákjainak 2012. október 27-én, a Kazinczy-napok keretében.</w:t>
      </w:r>
    </w:p>
    <w:p w:rsidR="0006446C" w:rsidRDefault="0006446C" w:rsidP="008513FC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7" o:spid="_x0000_i1026" type="#_x0000_t75" style="width:336.75pt;height:226.5pt;visibility:visible">
            <v:imagedata r:id="rId7" o:title=""/>
          </v:shape>
        </w:pict>
      </w:r>
    </w:p>
    <w:p w:rsidR="0006446C" w:rsidRDefault="0006446C" w:rsidP="001F19A0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egész délelőttöt betöltő vetélkedő forgatókönyvét a vállalat szakemberei állították össze, akik állomásvezetői feladatot is vállaltak.</w:t>
      </w:r>
    </w:p>
    <w:p w:rsidR="0006446C" w:rsidRDefault="0006446C" w:rsidP="001F19A0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10533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1" o:spid="_x0000_i1027" type="#_x0000_t75" style="width:336.75pt;height:226.5pt;visibility:visible">
            <v:imagedata r:id="rId8" o:title=""/>
          </v:shape>
        </w:pic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csapatok az előzetes pályamunkák leadása után menetlevél alapján érkeztek a kijelölt állomáshelyekre.</w:t>
      </w:r>
    </w:p>
    <w:p w:rsidR="0006446C" w:rsidRDefault="0006446C" w:rsidP="0010533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5" o:spid="_x0000_i1028" type="#_x0000_t75" style="width:336.75pt;height:226.5pt;visibility:visible">
            <v:imagedata r:id="rId9" o:title=""/>
          </v:shape>
        </w:pict>
      </w:r>
    </w:p>
    <w:p w:rsidR="0006446C" w:rsidRDefault="0006446C" w:rsidP="0010533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105332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játékos elméleti és ügyességi feladatok kapcsán a környezetvédelem mellett munka- és tűzvédelmi ismeretekkel is gazdagodtak a diákok.</w: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5D5B5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6" o:spid="_x0000_i1029" type="#_x0000_t75" style="width:336.75pt;height:226.5pt;visibility:visible">
            <v:imagedata r:id="rId10" o:title=""/>
          </v:shape>
        </w:pic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Szoros volt a verseny, minden csapat kitett magáért. </w: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eredményhirdetés nagy meglepetéseként, nemcsak a helyezettek részesültek értékes díjazásban, hanem valamennyi, a versenyben részt vett kisdiák is jutalmat kapott. </w:t>
      </w:r>
    </w:p>
    <w:p w:rsidR="0006446C" w:rsidRDefault="0006446C" w:rsidP="005D5B5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8" o:spid="_x0000_i1030" type="#_x0000_t75" style="width:336.75pt;height:226.5pt;visibility:visible">
            <v:imagedata r:id="rId11" o:title=""/>
          </v:shape>
        </w:pic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Iskolánk tantestülete és diákközössége nevében köszönjük az ALCOA, Kövics Tamás által vezetett lelkes csapatának ezt a színvonalas, szemléletformáló programot, mellyel színesítették diáknapunk rendezvénysorozatát.</w: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5D5B5D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F3E20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Kép 4" o:spid="_x0000_i1031" type="#_x0000_t75" style="width:336.75pt;height:226.5pt;visibility:visible">
            <v:imagedata r:id="rId12" o:title=""/>
          </v:shape>
        </w:pic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További munkájukhoz sok sikert, szép eredményeket kívánunk.</w:t>
      </w: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6446C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Keszte Jánosné</w:t>
      </w:r>
    </w:p>
    <w:p w:rsidR="0006446C" w:rsidRPr="00617F78" w:rsidRDefault="0006446C" w:rsidP="00617F78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tagintézmény-vezető</w:t>
      </w:r>
    </w:p>
    <w:sectPr w:rsidR="0006446C" w:rsidRPr="00617F78" w:rsidSect="005008B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46C" w:rsidRDefault="0006446C" w:rsidP="005D5B5D">
      <w:pPr>
        <w:spacing w:after="0" w:line="240" w:lineRule="auto"/>
      </w:pPr>
      <w:r>
        <w:separator/>
      </w:r>
    </w:p>
  </w:endnote>
  <w:endnote w:type="continuationSeparator" w:id="1">
    <w:p w:rsidR="0006446C" w:rsidRDefault="0006446C" w:rsidP="005D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46C" w:rsidRDefault="0006446C" w:rsidP="005D5B5D">
      <w:pPr>
        <w:spacing w:after="0" w:line="240" w:lineRule="auto"/>
      </w:pPr>
      <w:r>
        <w:separator/>
      </w:r>
    </w:p>
  </w:footnote>
  <w:footnote w:type="continuationSeparator" w:id="1">
    <w:p w:rsidR="0006446C" w:rsidRDefault="0006446C" w:rsidP="005D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46C" w:rsidRDefault="0006446C">
    <w:pPr>
      <w:pStyle w:val="Header"/>
    </w:pPr>
    <w:r>
      <w:t>Radnóti Miklós Általános Iskola Kazinczy Ferenc Tagiskola 8044 Kincsesbánya, Iskola utca 1.</w:t>
    </w:r>
  </w:p>
  <w:p w:rsidR="0006446C" w:rsidRDefault="0006446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19A0"/>
    <w:rsid w:val="0006446C"/>
    <w:rsid w:val="00105332"/>
    <w:rsid w:val="001F19A0"/>
    <w:rsid w:val="003B2328"/>
    <w:rsid w:val="004F3E20"/>
    <w:rsid w:val="005008B7"/>
    <w:rsid w:val="005D5B5D"/>
    <w:rsid w:val="005D77A1"/>
    <w:rsid w:val="00617F78"/>
    <w:rsid w:val="007A6519"/>
    <w:rsid w:val="008513FC"/>
    <w:rsid w:val="00BB439D"/>
    <w:rsid w:val="00C90A6F"/>
    <w:rsid w:val="00CA28CE"/>
    <w:rsid w:val="00D13718"/>
    <w:rsid w:val="00D57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8B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D5B5D"/>
  </w:style>
  <w:style w:type="paragraph" w:styleId="Footer">
    <w:name w:val="footer"/>
    <w:basedOn w:val="Normal"/>
    <w:link w:val="FooterChar"/>
    <w:uiPriority w:val="99"/>
    <w:rsid w:val="005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D5B5D"/>
  </w:style>
  <w:style w:type="paragraph" w:styleId="BalloonText">
    <w:name w:val="Balloon Text"/>
    <w:basedOn w:val="Normal"/>
    <w:link w:val="BalloonTextChar"/>
    <w:uiPriority w:val="99"/>
    <w:semiHidden/>
    <w:rsid w:val="005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5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</Pages>
  <Words>166</Words>
  <Characters>1149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Tanár</dc:creator>
  <cp:keywords/>
  <dc:description/>
  <cp:lastModifiedBy>Reizer Józsefné</cp:lastModifiedBy>
  <cp:revision>2</cp:revision>
  <dcterms:created xsi:type="dcterms:W3CDTF">2012-10-31T11:41:00Z</dcterms:created>
  <dcterms:modified xsi:type="dcterms:W3CDTF">2012-10-31T11:41:00Z</dcterms:modified>
</cp:coreProperties>
</file>